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BF1" w:rsidRPr="000D19BF" w:rsidRDefault="00F12BF1" w:rsidP="000D19BF">
      <w:pPr>
        <w:spacing w:line="400" w:lineRule="exact"/>
        <w:ind w:firstLineChars="337" w:firstLine="1348"/>
        <w:jc w:val="center"/>
        <w:rPr>
          <w:rFonts w:ascii="標楷體" w:eastAsia="標楷體" w:hAnsi="標楷體"/>
          <w:sz w:val="40"/>
          <w:szCs w:val="40"/>
        </w:rPr>
      </w:pPr>
      <w:r w:rsidRPr="000D19BF">
        <w:rPr>
          <w:rFonts w:ascii="標楷體" w:eastAsia="標楷體" w:hAnsi="標楷體" w:hint="eastAsia"/>
          <w:sz w:val="40"/>
          <w:szCs w:val="40"/>
        </w:rPr>
        <w:t>成大醫院</w:t>
      </w:r>
    </w:p>
    <w:p w:rsidR="00F12BF1" w:rsidRPr="00C75C19" w:rsidRDefault="00F12BF1" w:rsidP="00CC44F0">
      <w:pPr>
        <w:spacing w:line="400" w:lineRule="exact"/>
        <w:jc w:val="center"/>
        <w:rPr>
          <w:rFonts w:eastAsia="標楷體"/>
          <w:sz w:val="32"/>
        </w:rPr>
      </w:pPr>
      <w:r>
        <w:rPr>
          <w:rFonts w:ascii="標楷體" w:eastAsia="標楷體" w:hAnsi="標楷體" w:hint="eastAsia"/>
          <w:sz w:val="32"/>
          <w:szCs w:val="28"/>
          <w:u w:val="single"/>
          <w:lang w:val="zh-TW"/>
        </w:rPr>
        <w:t>學校應屆</w:t>
      </w:r>
      <w:r>
        <w:rPr>
          <w:rFonts w:ascii="標楷體" w:eastAsia="標楷體" w:hAnsi="標楷體" w:hint="eastAsia"/>
          <w:sz w:val="32"/>
          <w:u w:val="single"/>
          <w:lang w:val="zh-TW"/>
        </w:rPr>
        <w:t>護理</w:t>
      </w:r>
      <w:r>
        <w:rPr>
          <w:rFonts w:ascii="標楷體" w:eastAsia="標楷體" w:hAnsi="標楷體" w:hint="eastAsia"/>
          <w:sz w:val="32"/>
          <w:szCs w:val="28"/>
          <w:u w:val="single"/>
          <w:lang w:val="zh-TW"/>
        </w:rPr>
        <w:t>學生</w:t>
      </w:r>
      <w:r>
        <w:rPr>
          <w:rFonts w:ascii="標楷體" w:eastAsia="標楷體" w:hAnsi="標楷體" w:hint="eastAsia"/>
          <w:sz w:val="32"/>
        </w:rPr>
        <w:t>推薦申請表</w:t>
      </w:r>
      <w:r>
        <w:rPr>
          <w:rFonts w:ascii="標楷體" w:eastAsia="標楷體" w:hAnsi="標楷體"/>
          <w:sz w:val="32"/>
        </w:rPr>
        <w:t>(3/25</w:t>
      </w:r>
      <w:r>
        <w:rPr>
          <w:rFonts w:ascii="標楷體" w:eastAsia="標楷體" w:hAnsi="標楷體" w:hint="eastAsia"/>
          <w:sz w:val="32"/>
        </w:rPr>
        <w:t>前向實習組</w:t>
      </w:r>
      <w:bookmarkStart w:id="0" w:name="_GoBack"/>
      <w:bookmarkEnd w:id="0"/>
      <w:r>
        <w:rPr>
          <w:rFonts w:ascii="標楷體" w:eastAsia="標楷體" w:hAnsi="標楷體" w:hint="eastAsia"/>
          <w:sz w:val="32"/>
        </w:rPr>
        <w:t>申請</w:t>
      </w:r>
      <w:r>
        <w:rPr>
          <w:rFonts w:ascii="標楷體" w:eastAsia="標楷體" w:hAnsi="標楷體"/>
          <w:sz w:val="32"/>
        </w:rPr>
        <w:t>,</w:t>
      </w:r>
      <w:r>
        <w:rPr>
          <w:rFonts w:ascii="標楷體" w:eastAsia="標楷體" w:hAnsi="標楷體" w:hint="eastAsia"/>
          <w:sz w:val="32"/>
        </w:rPr>
        <w:t>資料登錄</w:t>
      </w:r>
      <w:r>
        <w:rPr>
          <w:rFonts w:ascii="標楷體" w:eastAsia="標楷體" w:hAnsi="標楷體"/>
          <w:sz w:val="32"/>
        </w:rPr>
        <w:t>3/29)</w:t>
      </w:r>
    </w:p>
    <w:p w:rsidR="00F12BF1" w:rsidRDefault="00F12BF1" w:rsidP="00CC44F0">
      <w:pPr>
        <w:rPr>
          <w:rFonts w:eastAsia="標楷體"/>
          <w:sz w:val="26"/>
        </w:rPr>
      </w:pPr>
    </w:p>
    <w:p w:rsidR="00F12BF1" w:rsidRDefault="00F12BF1" w:rsidP="00CC44F0">
      <w:pPr>
        <w:rPr>
          <w:rFonts w:eastAsia="標楷體"/>
          <w:sz w:val="26"/>
        </w:rPr>
      </w:pPr>
      <w:r>
        <w:rPr>
          <w:rFonts w:eastAsia="標楷體" w:hint="eastAsia"/>
          <w:sz w:val="26"/>
        </w:rPr>
        <w:t>學校名稱：</w:t>
      </w:r>
      <w:r>
        <w:rPr>
          <w:rFonts w:ascii="Arial" w:eastAsia="標楷體" w:hAnsi="Arial" w:hint="eastAsia"/>
          <w:b/>
          <w:bCs/>
        </w:rPr>
        <w:t>大仁科技大學</w:t>
      </w:r>
      <w:r>
        <w:rPr>
          <w:rFonts w:eastAsia="標楷體"/>
          <w:sz w:val="26"/>
        </w:rPr>
        <w:t xml:space="preserve">                           </w:t>
      </w:r>
      <w:r>
        <w:rPr>
          <w:rFonts w:eastAsia="標楷體" w:hint="eastAsia"/>
          <w:sz w:val="26"/>
        </w:rPr>
        <w:t>填寫日期：</w:t>
      </w:r>
    </w:p>
    <w:tbl>
      <w:tblPr>
        <w:tblW w:w="14885" w:type="dxa"/>
        <w:tblInd w:w="-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993"/>
        <w:gridCol w:w="1843"/>
        <w:gridCol w:w="1701"/>
        <w:gridCol w:w="1134"/>
        <w:gridCol w:w="2835"/>
        <w:gridCol w:w="3118"/>
        <w:gridCol w:w="3261"/>
      </w:tblGrid>
      <w:tr w:rsidR="00F12BF1" w:rsidTr="00B03543">
        <w:tc>
          <w:tcPr>
            <w:tcW w:w="993" w:type="dxa"/>
          </w:tcPr>
          <w:p w:rsidR="00F12BF1" w:rsidRDefault="00F12BF1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學制</w:t>
            </w:r>
          </w:p>
          <w:p w:rsidR="00F12BF1" w:rsidRDefault="00F12BF1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843" w:type="dxa"/>
          </w:tcPr>
          <w:p w:rsidR="00F12BF1" w:rsidRDefault="00F12BF1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  <w:r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身分證字號</w:t>
            </w:r>
            <w:r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戶籍</w:t>
            </w:r>
          </w:p>
        </w:tc>
        <w:tc>
          <w:tcPr>
            <w:tcW w:w="1701" w:type="dxa"/>
          </w:tcPr>
          <w:p w:rsidR="00F12BF1" w:rsidRDefault="00F12BF1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志願服務科別</w:t>
            </w:r>
          </w:p>
          <w:p w:rsidR="00F12BF1" w:rsidRDefault="00F12BF1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（說明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1134" w:type="dxa"/>
          </w:tcPr>
          <w:p w:rsidR="00F12BF1" w:rsidRDefault="00F12BF1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證書</w:t>
            </w:r>
          </w:p>
        </w:tc>
        <w:tc>
          <w:tcPr>
            <w:tcW w:w="2835" w:type="dxa"/>
          </w:tcPr>
          <w:p w:rsidR="00F12BF1" w:rsidRDefault="00F12BF1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曾實習醫院科別</w:t>
            </w:r>
            <w:r>
              <w:rPr>
                <w:rFonts w:eastAsia="標楷體"/>
              </w:rPr>
              <w:t>.</w:t>
            </w:r>
            <w:r>
              <w:rPr>
                <w:rFonts w:eastAsia="標楷體" w:hint="eastAsia"/>
              </w:rPr>
              <w:t>時間</w:t>
            </w:r>
          </w:p>
        </w:tc>
        <w:tc>
          <w:tcPr>
            <w:tcW w:w="3118" w:type="dxa"/>
            <w:vAlign w:val="center"/>
          </w:tcPr>
          <w:p w:rsidR="00F12BF1" w:rsidRDefault="00F12BF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手機</w:t>
            </w:r>
            <w:r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電話及</w:t>
            </w:r>
            <w:r>
              <w:rPr>
                <w:rFonts w:eastAsia="標楷體"/>
              </w:rPr>
              <w:t>e-mail</w:t>
            </w:r>
          </w:p>
        </w:tc>
        <w:tc>
          <w:tcPr>
            <w:tcW w:w="3261" w:type="dxa"/>
            <w:vAlign w:val="center"/>
          </w:tcPr>
          <w:p w:rsidR="00F12BF1" w:rsidRDefault="00F12BF1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</w:rPr>
              <w:t>志工經驗</w:t>
            </w:r>
          </w:p>
        </w:tc>
      </w:tr>
      <w:tr w:rsidR="00F12BF1" w:rsidTr="00B03543">
        <w:tc>
          <w:tcPr>
            <w:tcW w:w="993" w:type="dxa"/>
          </w:tcPr>
          <w:p w:rsidR="00F12BF1" w:rsidRDefault="00F12BF1" w:rsidP="00CC44F0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843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1701" w:type="dxa"/>
          </w:tcPr>
          <w:p w:rsidR="00F12BF1" w:rsidRDefault="00F12BF1" w:rsidP="00B03543">
            <w:pPr>
              <w:spacing w:line="400" w:lineRule="exact"/>
              <w:rPr>
                <w:rFonts w:eastAsia="標楷體"/>
                <w:u w:val="single"/>
              </w:rPr>
            </w:pPr>
            <w:r>
              <w:rPr>
                <w:rFonts w:eastAsia="標楷體"/>
              </w:rPr>
              <w:t>1.</w:t>
            </w:r>
            <w:r w:rsidRPr="00B03543">
              <w:rPr>
                <w:rFonts w:eastAsia="標楷體"/>
              </w:rPr>
              <w:t xml:space="preserve">     </w:t>
            </w:r>
          </w:p>
          <w:p w:rsidR="00F12BF1" w:rsidRDefault="00F12BF1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2. </w:t>
            </w:r>
          </w:p>
          <w:p w:rsidR="00F12BF1" w:rsidRDefault="00F12BF1" w:rsidP="00B03543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3.         </w:t>
            </w:r>
          </w:p>
        </w:tc>
        <w:tc>
          <w:tcPr>
            <w:tcW w:w="1134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□護理師</w:t>
            </w:r>
          </w:p>
          <w:p w:rsidR="00F12BF1" w:rsidRDefault="00F12BF1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□護士</w:t>
            </w:r>
          </w:p>
        </w:tc>
        <w:tc>
          <w:tcPr>
            <w:tcW w:w="2835" w:type="dxa"/>
          </w:tcPr>
          <w:p w:rsidR="00F12BF1" w:rsidRDefault="00F12BF1" w:rsidP="003474E5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3118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3261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</w:tr>
      <w:tr w:rsidR="00F12BF1" w:rsidTr="00B03543">
        <w:tc>
          <w:tcPr>
            <w:tcW w:w="993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1843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1701" w:type="dxa"/>
          </w:tcPr>
          <w:p w:rsidR="00F12BF1" w:rsidRPr="00B03543" w:rsidRDefault="00F12BF1" w:rsidP="00B03543">
            <w:pPr>
              <w:spacing w:line="400" w:lineRule="exact"/>
              <w:rPr>
                <w:rFonts w:eastAsia="標楷體"/>
              </w:rPr>
            </w:pPr>
            <w:r w:rsidRPr="00B03543">
              <w:rPr>
                <w:rFonts w:eastAsia="標楷體"/>
              </w:rPr>
              <w:t xml:space="preserve">1.     </w:t>
            </w:r>
          </w:p>
          <w:p w:rsidR="00F12BF1" w:rsidRPr="00B03543" w:rsidRDefault="00F12BF1" w:rsidP="00B03543">
            <w:pPr>
              <w:spacing w:line="400" w:lineRule="exact"/>
              <w:rPr>
                <w:rFonts w:eastAsia="標楷體"/>
              </w:rPr>
            </w:pPr>
            <w:r w:rsidRPr="00B03543">
              <w:rPr>
                <w:rFonts w:eastAsia="標楷體"/>
              </w:rPr>
              <w:t xml:space="preserve">2. </w:t>
            </w:r>
          </w:p>
          <w:p w:rsidR="00F12BF1" w:rsidRDefault="00F12BF1" w:rsidP="00B03543">
            <w:pPr>
              <w:spacing w:line="400" w:lineRule="exact"/>
              <w:rPr>
                <w:rFonts w:eastAsia="標楷體"/>
              </w:rPr>
            </w:pPr>
            <w:r w:rsidRPr="00B03543">
              <w:rPr>
                <w:rFonts w:eastAsia="標楷體"/>
              </w:rPr>
              <w:t xml:space="preserve">3.        </w:t>
            </w:r>
          </w:p>
        </w:tc>
        <w:tc>
          <w:tcPr>
            <w:tcW w:w="1134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□護理師</w:t>
            </w:r>
          </w:p>
          <w:p w:rsidR="00F12BF1" w:rsidRDefault="00F12BF1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□護士</w:t>
            </w:r>
          </w:p>
        </w:tc>
        <w:tc>
          <w:tcPr>
            <w:tcW w:w="2835" w:type="dxa"/>
          </w:tcPr>
          <w:p w:rsidR="00F12BF1" w:rsidRDefault="00F12BF1" w:rsidP="00F05894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3118" w:type="dxa"/>
          </w:tcPr>
          <w:p w:rsidR="00F12BF1" w:rsidRDefault="00F12BF1" w:rsidP="00F05894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3261" w:type="dxa"/>
          </w:tcPr>
          <w:p w:rsidR="00F12BF1" w:rsidRDefault="00F12BF1" w:rsidP="00DE39FD">
            <w:pPr>
              <w:spacing w:line="400" w:lineRule="exact"/>
              <w:rPr>
                <w:rFonts w:eastAsia="標楷體"/>
              </w:rPr>
            </w:pPr>
          </w:p>
        </w:tc>
      </w:tr>
      <w:tr w:rsidR="00F12BF1" w:rsidTr="00B03543">
        <w:tc>
          <w:tcPr>
            <w:tcW w:w="993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1843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1701" w:type="dxa"/>
          </w:tcPr>
          <w:p w:rsidR="00F12BF1" w:rsidRPr="00B03543" w:rsidRDefault="00F12BF1" w:rsidP="00B03543">
            <w:pPr>
              <w:spacing w:line="400" w:lineRule="exact"/>
              <w:rPr>
                <w:rFonts w:eastAsia="標楷體"/>
              </w:rPr>
            </w:pPr>
            <w:r w:rsidRPr="00B03543">
              <w:rPr>
                <w:rFonts w:eastAsia="標楷體"/>
              </w:rPr>
              <w:t xml:space="preserve">1.     </w:t>
            </w:r>
          </w:p>
          <w:p w:rsidR="00F12BF1" w:rsidRPr="00B03543" w:rsidRDefault="00F12BF1" w:rsidP="00B03543">
            <w:pPr>
              <w:spacing w:line="400" w:lineRule="exact"/>
              <w:rPr>
                <w:rFonts w:eastAsia="標楷體"/>
              </w:rPr>
            </w:pPr>
            <w:r w:rsidRPr="00B03543">
              <w:rPr>
                <w:rFonts w:eastAsia="標楷體"/>
              </w:rPr>
              <w:t xml:space="preserve">2. </w:t>
            </w:r>
          </w:p>
          <w:p w:rsidR="00F12BF1" w:rsidRDefault="00F12BF1" w:rsidP="00B03543">
            <w:pPr>
              <w:spacing w:line="400" w:lineRule="exact"/>
              <w:rPr>
                <w:rFonts w:eastAsia="標楷體"/>
              </w:rPr>
            </w:pPr>
            <w:r w:rsidRPr="00B03543">
              <w:rPr>
                <w:rFonts w:eastAsia="標楷體"/>
              </w:rPr>
              <w:t xml:space="preserve">3.        </w:t>
            </w:r>
          </w:p>
        </w:tc>
        <w:tc>
          <w:tcPr>
            <w:tcW w:w="1134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□護理師</w:t>
            </w:r>
          </w:p>
          <w:p w:rsidR="00F12BF1" w:rsidRDefault="00F12BF1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□護士</w:t>
            </w:r>
          </w:p>
        </w:tc>
        <w:tc>
          <w:tcPr>
            <w:tcW w:w="2835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3118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3261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</w:tr>
      <w:tr w:rsidR="00F12BF1" w:rsidTr="00B03543">
        <w:tc>
          <w:tcPr>
            <w:tcW w:w="993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1843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1701" w:type="dxa"/>
          </w:tcPr>
          <w:p w:rsidR="00F12BF1" w:rsidRPr="00B03543" w:rsidRDefault="00F12BF1" w:rsidP="00B03543">
            <w:pPr>
              <w:spacing w:line="400" w:lineRule="exact"/>
              <w:rPr>
                <w:rFonts w:eastAsia="標楷體"/>
              </w:rPr>
            </w:pPr>
            <w:r w:rsidRPr="00B03543">
              <w:rPr>
                <w:rFonts w:eastAsia="標楷體"/>
              </w:rPr>
              <w:t xml:space="preserve">1.     </w:t>
            </w:r>
          </w:p>
          <w:p w:rsidR="00F12BF1" w:rsidRPr="00B03543" w:rsidRDefault="00F12BF1" w:rsidP="00B03543">
            <w:pPr>
              <w:spacing w:line="400" w:lineRule="exact"/>
              <w:rPr>
                <w:rFonts w:eastAsia="標楷體"/>
              </w:rPr>
            </w:pPr>
            <w:r w:rsidRPr="00B03543">
              <w:rPr>
                <w:rFonts w:eastAsia="標楷體"/>
              </w:rPr>
              <w:t xml:space="preserve">2. </w:t>
            </w:r>
          </w:p>
          <w:p w:rsidR="00F12BF1" w:rsidRDefault="00F12BF1" w:rsidP="00B03543">
            <w:pPr>
              <w:spacing w:line="400" w:lineRule="exact"/>
              <w:rPr>
                <w:rFonts w:eastAsia="標楷體"/>
              </w:rPr>
            </w:pPr>
            <w:r w:rsidRPr="00B03543">
              <w:rPr>
                <w:rFonts w:eastAsia="標楷體"/>
              </w:rPr>
              <w:t xml:space="preserve">3.        </w:t>
            </w:r>
          </w:p>
        </w:tc>
        <w:tc>
          <w:tcPr>
            <w:tcW w:w="1134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□護理師</w:t>
            </w:r>
          </w:p>
          <w:p w:rsidR="00F12BF1" w:rsidRDefault="00F12BF1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□護士</w:t>
            </w:r>
          </w:p>
        </w:tc>
        <w:tc>
          <w:tcPr>
            <w:tcW w:w="2835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3118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3261" w:type="dxa"/>
          </w:tcPr>
          <w:p w:rsidR="00F12BF1" w:rsidRDefault="00F12BF1">
            <w:pPr>
              <w:spacing w:line="400" w:lineRule="exact"/>
              <w:rPr>
                <w:rFonts w:eastAsia="標楷體"/>
              </w:rPr>
            </w:pPr>
          </w:p>
        </w:tc>
      </w:tr>
    </w:tbl>
    <w:p w:rsidR="00F12BF1" w:rsidRDefault="00F12BF1" w:rsidP="00CC44F0">
      <w:pPr>
        <w:tabs>
          <w:tab w:val="left" w:pos="5325"/>
        </w:tabs>
        <w:spacing w:line="240" w:lineRule="exact"/>
        <w:ind w:left="960" w:hangingChars="400" w:hanging="960"/>
        <w:rPr>
          <w:rFonts w:eastAsia="標楷體"/>
        </w:rPr>
      </w:pPr>
      <w:r>
        <w:rPr>
          <w:rFonts w:eastAsia="標楷體"/>
        </w:rPr>
        <w:tab/>
      </w:r>
      <w:r>
        <w:rPr>
          <w:rFonts w:eastAsia="標楷體"/>
        </w:rPr>
        <w:tab/>
      </w:r>
    </w:p>
    <w:p w:rsidR="00F12BF1" w:rsidRDefault="00F12BF1"/>
    <w:sectPr w:rsidR="00F12BF1" w:rsidSect="00B03543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BF1" w:rsidRDefault="00F12BF1" w:rsidP="00DE39FD">
      <w:r>
        <w:separator/>
      </w:r>
    </w:p>
  </w:endnote>
  <w:endnote w:type="continuationSeparator" w:id="0">
    <w:p w:rsidR="00F12BF1" w:rsidRDefault="00F12BF1" w:rsidP="00DE39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BF1" w:rsidRDefault="00F12BF1" w:rsidP="00DE39FD">
      <w:r>
        <w:separator/>
      </w:r>
    </w:p>
  </w:footnote>
  <w:footnote w:type="continuationSeparator" w:id="0">
    <w:p w:rsidR="00F12BF1" w:rsidRDefault="00F12BF1" w:rsidP="00DE39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15192"/>
    <w:multiLevelType w:val="hybridMultilevel"/>
    <w:tmpl w:val="48122A1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1A8347B"/>
    <w:multiLevelType w:val="hybridMultilevel"/>
    <w:tmpl w:val="AE7EBD18"/>
    <w:lvl w:ilvl="0" w:tplc="D5F0178C">
      <w:start w:val="300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DBD59A9"/>
    <w:multiLevelType w:val="hybridMultilevel"/>
    <w:tmpl w:val="7BE46722"/>
    <w:lvl w:ilvl="0" w:tplc="02F23DE8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44F0"/>
    <w:rsid w:val="000D19BF"/>
    <w:rsid w:val="00103945"/>
    <w:rsid w:val="002C5151"/>
    <w:rsid w:val="003474E5"/>
    <w:rsid w:val="007A7C88"/>
    <w:rsid w:val="008940EC"/>
    <w:rsid w:val="008D2404"/>
    <w:rsid w:val="009149D5"/>
    <w:rsid w:val="009D1868"/>
    <w:rsid w:val="00B03543"/>
    <w:rsid w:val="00C508B4"/>
    <w:rsid w:val="00C666DA"/>
    <w:rsid w:val="00C75C19"/>
    <w:rsid w:val="00CC44F0"/>
    <w:rsid w:val="00DE39FD"/>
    <w:rsid w:val="00E1476A"/>
    <w:rsid w:val="00F05894"/>
    <w:rsid w:val="00F12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4F0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rsid w:val="00CC44F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44F0"/>
    <w:rPr>
      <w:rFonts w:ascii="Times New Roman" w:eastAsia="新細明體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rsid w:val="00CC44F0"/>
    <w:pPr>
      <w:spacing w:line="400" w:lineRule="exact"/>
      <w:jc w:val="center"/>
    </w:pPr>
    <w:rPr>
      <w:rFonts w:eastAsia="標楷體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C44F0"/>
    <w:rPr>
      <w:rFonts w:ascii="Times New Roman" w:eastAsia="標楷體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CC44F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DE3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E39FD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DE3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E39F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516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45</Words>
  <Characters>262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成大醫院</dc:title>
  <dc:subject/>
  <dc:creator>acer</dc:creator>
  <cp:keywords/>
  <dc:description/>
  <cp:lastModifiedBy>user</cp:lastModifiedBy>
  <cp:revision>2</cp:revision>
  <dcterms:created xsi:type="dcterms:W3CDTF">2013-03-15T14:56:00Z</dcterms:created>
  <dcterms:modified xsi:type="dcterms:W3CDTF">2013-03-15T14:56:00Z</dcterms:modified>
</cp:coreProperties>
</file>